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6903F" w14:textId="63F9025F" w:rsidR="0052735C" w:rsidRDefault="0052735C" w:rsidP="0052735C">
      <w:pPr>
        <w:pStyle w:val="Title"/>
      </w:pPr>
      <w:r>
        <w:t>Research Log</w:t>
      </w:r>
    </w:p>
    <w:p w14:paraId="0B58B9D3" w14:textId="77777777" w:rsidR="0052735C" w:rsidRPr="001F59D1" w:rsidRDefault="0052735C" w:rsidP="0052735C">
      <w:pPr>
        <w:pStyle w:val="H1"/>
      </w:pPr>
      <w:r>
        <w:t>Topic:</w:t>
      </w:r>
    </w:p>
    <w:p w14:paraId="65DD8DB8" w14:textId="77777777" w:rsidR="0052735C" w:rsidRDefault="0052735C" w:rsidP="0052735C">
      <w:r>
        <w:t>[Here, write about the topic that you are researching. Also note any sources of which you are already aware that could be useful in your research.]</w:t>
      </w:r>
    </w:p>
    <w:p w14:paraId="7F92C347" w14:textId="77777777" w:rsidR="0052735C" w:rsidRDefault="0052735C" w:rsidP="0052735C"/>
    <w:p w14:paraId="3C5A692A" w14:textId="77777777" w:rsidR="0052735C" w:rsidRDefault="0052735C" w:rsidP="0052735C">
      <w:pPr>
        <w:pStyle w:val="H1"/>
      </w:pPr>
      <w:r>
        <w:t>Deliverable:</w:t>
      </w:r>
    </w:p>
    <w:p w14:paraId="73813929" w14:textId="77777777" w:rsidR="0052735C" w:rsidRDefault="0052735C" w:rsidP="0052735C">
      <w:r>
        <w:t>[Here, note whether you are writing a legal memo, a short email summarizing your findings, etc.]</w:t>
      </w:r>
    </w:p>
    <w:tbl>
      <w:tblPr>
        <w:tblStyle w:val="GridTable6Colorful"/>
        <w:tblW w:w="0" w:type="auto"/>
        <w:tblLook w:val="04A0" w:firstRow="1" w:lastRow="0" w:firstColumn="1" w:lastColumn="0" w:noHBand="0" w:noVBand="1"/>
      </w:tblPr>
      <w:tblGrid>
        <w:gridCol w:w="1795"/>
        <w:gridCol w:w="2340"/>
        <w:gridCol w:w="4410"/>
        <w:gridCol w:w="4405"/>
      </w:tblGrid>
      <w:tr w:rsidR="0052735C" w14:paraId="0A2ED95F" w14:textId="77777777" w:rsidTr="001E26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</w:tcPr>
          <w:p w14:paraId="3F7ACFFB" w14:textId="77777777" w:rsidR="0052735C" w:rsidRDefault="0052735C" w:rsidP="001E26F9">
            <w:r>
              <w:t>Date</w:t>
            </w:r>
          </w:p>
        </w:tc>
        <w:tc>
          <w:tcPr>
            <w:tcW w:w="2340" w:type="dxa"/>
          </w:tcPr>
          <w:p w14:paraId="6589B436" w14:textId="77777777" w:rsidR="0052735C" w:rsidRDefault="0052735C" w:rsidP="001E26F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Database, Search Engine, or LLM</w:t>
            </w:r>
          </w:p>
        </w:tc>
        <w:tc>
          <w:tcPr>
            <w:tcW w:w="4410" w:type="dxa"/>
          </w:tcPr>
          <w:p w14:paraId="6ED36843" w14:textId="77777777" w:rsidR="0052735C" w:rsidRDefault="0052735C" w:rsidP="001E26F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Research Path, Search String, or Prompt</w:t>
            </w:r>
          </w:p>
        </w:tc>
        <w:tc>
          <w:tcPr>
            <w:tcW w:w="4405" w:type="dxa"/>
          </w:tcPr>
          <w:p w14:paraId="3F53BAB7" w14:textId="77777777" w:rsidR="0052735C" w:rsidRDefault="0052735C" w:rsidP="001E26F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Notes</w:t>
            </w:r>
          </w:p>
        </w:tc>
      </w:tr>
      <w:tr w:rsidR="0052735C" w14:paraId="00EFD96E" w14:textId="77777777" w:rsidTr="001E26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</w:tcPr>
          <w:p w14:paraId="4255D1A7" w14:textId="77777777" w:rsidR="0052735C" w:rsidRDefault="0052735C" w:rsidP="001E26F9"/>
        </w:tc>
        <w:tc>
          <w:tcPr>
            <w:tcW w:w="2340" w:type="dxa"/>
          </w:tcPr>
          <w:p w14:paraId="7158B9B9" w14:textId="77777777" w:rsidR="0052735C" w:rsidRDefault="0052735C" w:rsidP="001E26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410" w:type="dxa"/>
          </w:tcPr>
          <w:p w14:paraId="73D9E80A" w14:textId="77777777" w:rsidR="0052735C" w:rsidRDefault="0052735C" w:rsidP="001E26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405" w:type="dxa"/>
          </w:tcPr>
          <w:p w14:paraId="09A7AEF6" w14:textId="77777777" w:rsidR="0052735C" w:rsidRDefault="0052735C" w:rsidP="001E26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[Note whether the search yielded what you needed. Note sources that you want to take a closer look at and why.]</w:t>
            </w:r>
          </w:p>
        </w:tc>
      </w:tr>
      <w:tr w:rsidR="0052735C" w14:paraId="127869ED" w14:textId="77777777" w:rsidTr="001E26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</w:tcPr>
          <w:p w14:paraId="0C74FE12" w14:textId="77777777" w:rsidR="0052735C" w:rsidRDefault="0052735C" w:rsidP="001E26F9"/>
        </w:tc>
        <w:tc>
          <w:tcPr>
            <w:tcW w:w="2340" w:type="dxa"/>
          </w:tcPr>
          <w:p w14:paraId="7F43B95A" w14:textId="77777777" w:rsidR="0052735C" w:rsidRDefault="0052735C" w:rsidP="001E26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410" w:type="dxa"/>
          </w:tcPr>
          <w:p w14:paraId="642A9B9B" w14:textId="77777777" w:rsidR="0052735C" w:rsidRDefault="0052735C" w:rsidP="001E26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405" w:type="dxa"/>
          </w:tcPr>
          <w:p w14:paraId="51A06CBD" w14:textId="77777777" w:rsidR="0052735C" w:rsidRDefault="0052735C" w:rsidP="001E26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2735C" w14:paraId="4A29AABA" w14:textId="77777777" w:rsidTr="001E26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</w:tcPr>
          <w:p w14:paraId="308465B7" w14:textId="77777777" w:rsidR="0052735C" w:rsidRDefault="0052735C" w:rsidP="001E26F9"/>
        </w:tc>
        <w:tc>
          <w:tcPr>
            <w:tcW w:w="2340" w:type="dxa"/>
          </w:tcPr>
          <w:p w14:paraId="623EF54B" w14:textId="77777777" w:rsidR="0052735C" w:rsidRDefault="0052735C" w:rsidP="001E26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410" w:type="dxa"/>
          </w:tcPr>
          <w:p w14:paraId="245539F4" w14:textId="77777777" w:rsidR="0052735C" w:rsidRDefault="0052735C" w:rsidP="001E26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405" w:type="dxa"/>
          </w:tcPr>
          <w:p w14:paraId="749D1B35" w14:textId="77777777" w:rsidR="0052735C" w:rsidRDefault="0052735C" w:rsidP="001E26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2735C" w14:paraId="36A819D3" w14:textId="77777777" w:rsidTr="001E26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</w:tcPr>
          <w:p w14:paraId="3B877FC1" w14:textId="77777777" w:rsidR="0052735C" w:rsidRDefault="0052735C" w:rsidP="001E26F9"/>
        </w:tc>
        <w:tc>
          <w:tcPr>
            <w:tcW w:w="2340" w:type="dxa"/>
          </w:tcPr>
          <w:p w14:paraId="583CF550" w14:textId="77777777" w:rsidR="0052735C" w:rsidRDefault="0052735C" w:rsidP="001E26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410" w:type="dxa"/>
          </w:tcPr>
          <w:p w14:paraId="359BF4FA" w14:textId="77777777" w:rsidR="0052735C" w:rsidRDefault="0052735C" w:rsidP="001E26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405" w:type="dxa"/>
          </w:tcPr>
          <w:p w14:paraId="3B11D869" w14:textId="77777777" w:rsidR="0052735C" w:rsidRDefault="0052735C" w:rsidP="001E26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2735C" w14:paraId="0D9B4286" w14:textId="77777777" w:rsidTr="001E26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</w:tcPr>
          <w:p w14:paraId="69F379C8" w14:textId="77777777" w:rsidR="0052735C" w:rsidRDefault="0052735C" w:rsidP="001E26F9"/>
        </w:tc>
        <w:tc>
          <w:tcPr>
            <w:tcW w:w="2340" w:type="dxa"/>
          </w:tcPr>
          <w:p w14:paraId="3C93EE75" w14:textId="77777777" w:rsidR="0052735C" w:rsidRDefault="0052735C" w:rsidP="001E26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410" w:type="dxa"/>
          </w:tcPr>
          <w:p w14:paraId="122FE190" w14:textId="77777777" w:rsidR="0052735C" w:rsidRDefault="0052735C" w:rsidP="001E26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405" w:type="dxa"/>
          </w:tcPr>
          <w:p w14:paraId="51ED09BC" w14:textId="77777777" w:rsidR="0052735C" w:rsidRDefault="0052735C" w:rsidP="001E26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13634940" w14:textId="77777777" w:rsidR="00F361D0" w:rsidRPr="0052735C" w:rsidRDefault="00F361D0" w:rsidP="0052735C"/>
    <w:sectPr w:rsidR="00F361D0" w:rsidRPr="0052735C" w:rsidSect="0052735C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6AA5F" w14:textId="77777777" w:rsidR="00ED6589" w:rsidRDefault="00ED6589" w:rsidP="00376F25">
      <w:pPr>
        <w:spacing w:line="240" w:lineRule="auto"/>
      </w:pPr>
      <w:r>
        <w:separator/>
      </w:r>
    </w:p>
  </w:endnote>
  <w:endnote w:type="continuationSeparator" w:id="0">
    <w:p w14:paraId="130D384A" w14:textId="77777777" w:rsidR="00ED6589" w:rsidRDefault="00ED6589" w:rsidP="00376F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865313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sdt>
            <w:sdtPr>
              <w:id w:val="1161897295"/>
              <w:docPartObj>
                <w:docPartGallery w:val="Page Numbers (Top of Page)"/>
                <w:docPartUnique/>
              </w:docPartObj>
            </w:sdtPr>
            <w:sdtContent>
              <w:p w14:paraId="42505B5C" w14:textId="77777777" w:rsidR="0052735C" w:rsidRDefault="0052735C" w:rsidP="0052735C">
                <w:pPr>
                  <w:pStyle w:val="Footer"/>
                </w:pPr>
                <w:r>
                  <w:t>Research Log</w:t>
                </w:r>
                <w:r w:rsidRPr="006E18E0">
                  <w:t xml:space="preserve"> © 2026 by Latia Ward is licensed under CC BY-NC-SA 4.0. To view a copy of this license, visit https://creativecommons.org/licenses/by-nc-sa/4.0/.</w:t>
                </w:r>
              </w:p>
              <w:p w14:paraId="1FCDB70F" w14:textId="77777777" w:rsidR="0052735C" w:rsidRDefault="0052735C" w:rsidP="0052735C">
                <w:pPr>
                  <w:pStyle w:val="Footer"/>
                </w:pPr>
                <w:r w:rsidRPr="006E18E0">
                  <w:t xml:space="preserve">Page </w:t>
                </w:r>
                <w:r w:rsidRPr="006E18E0">
                  <w:fldChar w:fldCharType="begin"/>
                </w:r>
                <w:r w:rsidRPr="006E18E0">
                  <w:instrText xml:space="preserve"> PAGE </w:instrText>
                </w:r>
                <w:r w:rsidRPr="006E18E0">
                  <w:fldChar w:fldCharType="separate"/>
                </w:r>
                <w:r>
                  <w:t>1</w:t>
                </w:r>
                <w:r w:rsidRPr="006E18E0">
                  <w:fldChar w:fldCharType="end"/>
                </w:r>
                <w:r w:rsidRPr="006E18E0">
                  <w:t xml:space="preserve"> of </w:t>
                </w:r>
                <w:fldSimple w:instr=" NUMPAGES  ">
                  <w:r>
                    <w:t>1</w:t>
                  </w:r>
                </w:fldSimple>
              </w:p>
            </w:sdtContent>
          </w:sdt>
          <w:p w14:paraId="5F9AB525" w14:textId="31F47DBC" w:rsidR="00376F25" w:rsidRDefault="00000000" w:rsidP="0052735C">
            <w:pPr>
              <w:pStyle w:val="Footer"/>
            </w:pPr>
          </w:p>
        </w:sdtContent>
      </w:sdt>
    </w:sdtContent>
  </w:sdt>
  <w:p w14:paraId="4D242BE6" w14:textId="77777777" w:rsidR="00376F25" w:rsidRDefault="00376F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32A8D" w14:textId="77777777" w:rsidR="00ED6589" w:rsidRDefault="00ED6589" w:rsidP="00376F25">
      <w:pPr>
        <w:spacing w:line="240" w:lineRule="auto"/>
      </w:pPr>
      <w:r>
        <w:separator/>
      </w:r>
    </w:p>
  </w:footnote>
  <w:footnote w:type="continuationSeparator" w:id="0">
    <w:p w14:paraId="07625F57" w14:textId="77777777" w:rsidR="00ED6589" w:rsidRDefault="00ED6589" w:rsidP="00376F2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60017"/>
    <w:multiLevelType w:val="hybridMultilevel"/>
    <w:tmpl w:val="F6D04F7E"/>
    <w:lvl w:ilvl="0" w:tplc="ECA62164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357000"/>
    <w:multiLevelType w:val="hybridMultilevel"/>
    <w:tmpl w:val="BC64B842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7556EC80">
      <w:start w:val="1"/>
      <w:numFmt w:val="upp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7040CF"/>
    <w:multiLevelType w:val="hybridMultilevel"/>
    <w:tmpl w:val="B39273A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66AE5DA">
      <w:start w:val="1"/>
      <w:numFmt w:val="decimal"/>
      <w:lvlText w:val="%3."/>
      <w:lvlJc w:val="left"/>
      <w:pPr>
        <w:ind w:left="234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0F1410"/>
    <w:multiLevelType w:val="hybridMultilevel"/>
    <w:tmpl w:val="5EAE9ABA"/>
    <w:lvl w:ilvl="0" w:tplc="546ACEE4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8930D3E"/>
    <w:multiLevelType w:val="hybridMultilevel"/>
    <w:tmpl w:val="0E02E87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BCC2FAAC">
      <w:start w:val="1"/>
      <w:numFmt w:val="lowerLetter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953C58"/>
    <w:multiLevelType w:val="hybridMultilevel"/>
    <w:tmpl w:val="8F9CEB08"/>
    <w:lvl w:ilvl="0" w:tplc="B0AC3C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B142FB"/>
    <w:multiLevelType w:val="hybridMultilevel"/>
    <w:tmpl w:val="494C73F8"/>
    <w:lvl w:ilvl="0" w:tplc="5820315C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10413148">
    <w:abstractNumId w:val="5"/>
  </w:num>
  <w:num w:numId="2" w16cid:durableId="1771314069">
    <w:abstractNumId w:val="1"/>
  </w:num>
  <w:num w:numId="3" w16cid:durableId="2081635008">
    <w:abstractNumId w:val="2"/>
  </w:num>
  <w:num w:numId="4" w16cid:durableId="1212769025">
    <w:abstractNumId w:val="4"/>
  </w:num>
  <w:num w:numId="5" w16cid:durableId="109859689">
    <w:abstractNumId w:val="0"/>
  </w:num>
  <w:num w:numId="6" w16cid:durableId="555777914">
    <w:abstractNumId w:val="3"/>
  </w:num>
  <w:num w:numId="7" w16cid:durableId="2095742836">
    <w:abstractNumId w:val="6"/>
  </w:num>
  <w:num w:numId="8" w16cid:durableId="40138324">
    <w:abstractNumId w:val="5"/>
  </w:num>
  <w:num w:numId="9" w16cid:durableId="727387278">
    <w:abstractNumId w:val="1"/>
  </w:num>
  <w:num w:numId="10" w16cid:durableId="604464697">
    <w:abstractNumId w:val="2"/>
  </w:num>
  <w:num w:numId="11" w16cid:durableId="6189234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35C"/>
    <w:rsid w:val="00361570"/>
    <w:rsid w:val="00376F25"/>
    <w:rsid w:val="003A1F55"/>
    <w:rsid w:val="00414BEA"/>
    <w:rsid w:val="00423E03"/>
    <w:rsid w:val="004356B9"/>
    <w:rsid w:val="0044283F"/>
    <w:rsid w:val="004E6BFB"/>
    <w:rsid w:val="00524144"/>
    <w:rsid w:val="0052735C"/>
    <w:rsid w:val="005275BB"/>
    <w:rsid w:val="00530377"/>
    <w:rsid w:val="00683572"/>
    <w:rsid w:val="006B44E4"/>
    <w:rsid w:val="00804524"/>
    <w:rsid w:val="00840024"/>
    <w:rsid w:val="00A1605B"/>
    <w:rsid w:val="00A416EB"/>
    <w:rsid w:val="00B050F9"/>
    <w:rsid w:val="00CC53AC"/>
    <w:rsid w:val="00D2447D"/>
    <w:rsid w:val="00D33F95"/>
    <w:rsid w:val="00D60DAC"/>
    <w:rsid w:val="00DA6146"/>
    <w:rsid w:val="00E7352B"/>
    <w:rsid w:val="00ED6589"/>
    <w:rsid w:val="00F361D0"/>
    <w:rsid w:val="00F66E46"/>
    <w:rsid w:val="00F87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F7509A"/>
  <w15:chartTrackingRefBased/>
  <w15:docId w15:val="{ED3D1074-40BC-4D0D-ACE7-0C19DE3CC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35C"/>
    <w:pPr>
      <w:spacing w:line="36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33F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3F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3F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3F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3F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3F9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3F9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3F9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3F9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33F95"/>
    <w:pPr>
      <w:contextualSpacing/>
    </w:pPr>
    <w:rPr>
      <w:rFonts w:asciiTheme="majorHAnsi" w:eastAsiaTheme="majorEastAsia" w:hAnsiTheme="majorHAnsi" w:cstheme="majorBidi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3F95"/>
    <w:rPr>
      <w:rFonts w:asciiTheme="majorHAnsi" w:eastAsiaTheme="majorEastAsia" w:hAnsiTheme="majorHAnsi" w:cstheme="majorBidi"/>
      <w:spacing w:val="-10"/>
      <w:kern w:val="28"/>
      <w:sz w:val="52"/>
      <w:szCs w:val="56"/>
    </w:rPr>
  </w:style>
  <w:style w:type="paragraph" w:styleId="ListParagraph">
    <w:name w:val="List Paragraph"/>
    <w:basedOn w:val="Normal"/>
    <w:uiPriority w:val="34"/>
    <w:qFormat/>
    <w:rsid w:val="00D33F9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33F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3F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3F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3F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3F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3F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3F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3F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3F95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3F9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3F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3F9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3F95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F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F95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D33F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3F9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66E4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6E46"/>
    <w:rPr>
      <w:color w:val="605E5C"/>
      <w:shd w:val="clear" w:color="auto" w:fill="E1DFDD"/>
    </w:rPr>
  </w:style>
  <w:style w:type="paragraph" w:customStyle="1" w:styleId="H1">
    <w:name w:val="H1"/>
    <w:basedOn w:val="Normal"/>
    <w:link w:val="H1Char"/>
    <w:qFormat/>
    <w:rsid w:val="00A1605B"/>
    <w:pPr>
      <w:outlineLvl w:val="0"/>
    </w:pPr>
    <w:rPr>
      <w:sz w:val="36"/>
      <w:szCs w:val="36"/>
    </w:rPr>
  </w:style>
  <w:style w:type="character" w:customStyle="1" w:styleId="H1Char">
    <w:name w:val="H1 Char"/>
    <w:basedOn w:val="DefaultParagraphFont"/>
    <w:link w:val="H1"/>
    <w:rsid w:val="00A1605B"/>
    <w:rPr>
      <w:sz w:val="36"/>
      <w:szCs w:val="36"/>
    </w:rPr>
  </w:style>
  <w:style w:type="paragraph" w:customStyle="1" w:styleId="H2">
    <w:name w:val="H2"/>
    <w:basedOn w:val="Normal"/>
    <w:link w:val="H2Char"/>
    <w:qFormat/>
    <w:rsid w:val="00A1605B"/>
    <w:pPr>
      <w:outlineLvl w:val="1"/>
    </w:pPr>
    <w:rPr>
      <w:sz w:val="32"/>
      <w:szCs w:val="32"/>
    </w:rPr>
  </w:style>
  <w:style w:type="character" w:customStyle="1" w:styleId="H2Char">
    <w:name w:val="H2 Char"/>
    <w:basedOn w:val="DefaultParagraphFont"/>
    <w:link w:val="H2"/>
    <w:rsid w:val="00A1605B"/>
    <w:rPr>
      <w:sz w:val="32"/>
      <w:szCs w:val="32"/>
    </w:rPr>
  </w:style>
  <w:style w:type="paragraph" w:customStyle="1" w:styleId="H3">
    <w:name w:val="H3"/>
    <w:basedOn w:val="Normal"/>
    <w:link w:val="H3Char"/>
    <w:qFormat/>
    <w:rsid w:val="00A1605B"/>
    <w:pPr>
      <w:outlineLvl w:val="2"/>
    </w:pPr>
    <w:rPr>
      <w:sz w:val="28"/>
      <w:szCs w:val="28"/>
    </w:rPr>
  </w:style>
  <w:style w:type="character" w:customStyle="1" w:styleId="H3Char">
    <w:name w:val="H3 Char"/>
    <w:basedOn w:val="DefaultParagraphFont"/>
    <w:link w:val="H3"/>
    <w:rsid w:val="00A1605B"/>
    <w:rPr>
      <w:sz w:val="28"/>
      <w:szCs w:val="28"/>
    </w:rPr>
  </w:style>
  <w:style w:type="paragraph" w:customStyle="1" w:styleId="Frame">
    <w:name w:val="Frame"/>
    <w:basedOn w:val="Normal"/>
    <w:link w:val="FrameChar"/>
    <w:qFormat/>
    <w:rsid w:val="00F361D0"/>
    <w:pPr>
      <w:shd w:val="clear" w:color="auto" w:fill="DAE9F7" w:themeFill="text2" w:themeFillTint="1A"/>
      <w:outlineLvl w:val="0"/>
    </w:pPr>
    <w:rPr>
      <w:color w:val="0E2841" w:themeColor="text2"/>
      <w:sz w:val="36"/>
      <w:szCs w:val="36"/>
      <w:shd w:val="clear" w:color="auto" w:fill="DAE9F7" w:themeFill="text2" w:themeFillTint="1A"/>
    </w:rPr>
  </w:style>
  <w:style w:type="character" w:customStyle="1" w:styleId="FrameChar">
    <w:name w:val="Frame Char"/>
    <w:basedOn w:val="DefaultParagraphFont"/>
    <w:link w:val="Frame"/>
    <w:rsid w:val="00F361D0"/>
    <w:rPr>
      <w:color w:val="0E2841" w:themeColor="text2"/>
      <w:sz w:val="36"/>
      <w:szCs w:val="36"/>
      <w:shd w:val="clear" w:color="auto" w:fill="DAE9F7" w:themeFill="text2" w:themeFillTint="1A"/>
    </w:rPr>
  </w:style>
  <w:style w:type="paragraph" w:customStyle="1" w:styleId="Objective">
    <w:name w:val="Objective"/>
    <w:basedOn w:val="Normal"/>
    <w:link w:val="ObjectiveChar"/>
    <w:qFormat/>
    <w:rsid w:val="00F361D0"/>
    <w:pPr>
      <w:shd w:val="clear" w:color="auto" w:fill="FFFF00"/>
      <w:outlineLvl w:val="0"/>
    </w:pPr>
    <w:rPr>
      <w:sz w:val="36"/>
      <w:szCs w:val="36"/>
    </w:rPr>
  </w:style>
  <w:style w:type="character" w:customStyle="1" w:styleId="ObjectiveChar">
    <w:name w:val="Objective Char"/>
    <w:basedOn w:val="DefaultParagraphFont"/>
    <w:link w:val="Objective"/>
    <w:rsid w:val="00F361D0"/>
    <w:rPr>
      <w:sz w:val="36"/>
      <w:szCs w:val="36"/>
      <w:shd w:val="clear" w:color="auto" w:fill="FFFF00"/>
    </w:rPr>
  </w:style>
  <w:style w:type="paragraph" w:styleId="Header">
    <w:name w:val="header"/>
    <w:basedOn w:val="Normal"/>
    <w:link w:val="HeaderChar"/>
    <w:uiPriority w:val="99"/>
    <w:unhideWhenUsed/>
    <w:rsid w:val="00376F2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6F25"/>
  </w:style>
  <w:style w:type="paragraph" w:styleId="Footer">
    <w:name w:val="footer"/>
    <w:basedOn w:val="Normal"/>
    <w:link w:val="FooterChar"/>
    <w:uiPriority w:val="99"/>
    <w:unhideWhenUsed/>
    <w:rsid w:val="00376F2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6F25"/>
  </w:style>
  <w:style w:type="table" w:styleId="GridTable6Colorful">
    <w:name w:val="Grid Table 6 Colorful"/>
    <w:basedOn w:val="TableNormal"/>
    <w:uiPriority w:val="51"/>
    <w:rsid w:val="0052735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tia\OneDrive\Documents\Custom%20Office%20Templates\Exercise_Publishe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a11913c-7883-4571-9abd-18fc73ff8b8c}" enabled="1" method="Privileged" siteId="{5217e0e7-539d-4563-b1bf-7c6dcf074f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Exercise_Published.dotx</Template>
  <TotalTime>2</TotalTime>
  <Pages>1</Pages>
  <Words>84</Words>
  <Characters>416</Characters>
  <Application>Microsoft Office Word</Application>
  <DocSecurity>0</DocSecurity>
  <Lines>37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Research Log</vt:lpstr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Log</dc:title>
  <dc:subject/>
  <dc:creator>Latia Ward</dc:creator>
  <cp:keywords>research log; search engine; database; large language model; prompt; search string</cp:keywords>
  <dc:description/>
  <cp:lastModifiedBy>Latia Ward</cp:lastModifiedBy>
  <cp:revision>2</cp:revision>
  <dcterms:created xsi:type="dcterms:W3CDTF">2026-09-05T19:44:00Z</dcterms:created>
  <dcterms:modified xsi:type="dcterms:W3CDTF">2026-09-05T20:16:00Z</dcterms:modified>
</cp:coreProperties>
</file>